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3A46" w14:textId="58709E5E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 xml:space="preserve">Hello </w:t>
      </w:r>
      <w:r w:rsidR="000D3214">
        <w:rPr>
          <w:rFonts w:ascii="Times New Roman" w:hAnsi="Times New Roman" w:cs="Times New Roman"/>
          <w:sz w:val="22"/>
          <w:szCs w:val="22"/>
        </w:rPr>
        <w:t>S</w:t>
      </w:r>
      <w:r w:rsidRPr="00587573">
        <w:rPr>
          <w:rFonts w:ascii="Times New Roman" w:hAnsi="Times New Roman" w:cs="Times New Roman"/>
          <w:sz w:val="22"/>
          <w:szCs w:val="22"/>
        </w:rPr>
        <w:t>cholars – welcome to the 2023 HEALinc Bridging-the-Future STEM Program!</w:t>
      </w:r>
    </w:p>
    <w:p w14:paraId="3FE29591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</w:p>
    <w:p w14:paraId="6A2D4A79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The Bridging-the-Future Program has been part of HEALinc since the Inaugural Summit in</w:t>
      </w:r>
    </w:p>
    <w:p w14:paraId="668EE2E4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2018. The program has grown from strength to strength. We are excited that you will be part of</w:t>
      </w:r>
    </w:p>
    <w:p w14:paraId="12A323FD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the 2023 program – the 5th year of the program’s existence, and the year we quantum leap to the</w:t>
      </w:r>
    </w:p>
    <w:p w14:paraId="17A86E9D" w14:textId="7290C399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next level.</w:t>
      </w:r>
    </w:p>
    <w:p w14:paraId="36ACC250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</w:p>
    <w:p w14:paraId="33A83E60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The 2023 HEALinc Bridging-the-Future Program will run from January 17th, 2023</w:t>
      </w:r>
    </w:p>
    <w:p w14:paraId="586DAB56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through April 17th, 2023. You will be part of the 3rd cohort of STEM youth participants.</w:t>
      </w:r>
    </w:p>
    <w:p w14:paraId="0252E082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The HEALinc Bridging-the-Future Program provides a platform for you – the next generation of</w:t>
      </w:r>
    </w:p>
    <w:p w14:paraId="407B7BAC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innovators and problem solvers – to fire your passion in science, learn valuable skills and gain</w:t>
      </w:r>
    </w:p>
    <w:p w14:paraId="5C4441EA" w14:textId="1CA7491D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exposure to STEM technologies. You will also have a lot of fun!</w:t>
      </w:r>
    </w:p>
    <w:p w14:paraId="58AC8D0A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</w:p>
    <w:p w14:paraId="41A182FA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We’ll connect each week (via Zoom) on Tuesday between 6 PM-8PM EST, starting January</w:t>
      </w:r>
    </w:p>
    <w:p w14:paraId="6C2A89E8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17th, 2023. Each week, we’ll take on a different topic. Each topic we work on is designed to</w:t>
      </w:r>
    </w:p>
    <w:p w14:paraId="36F9885C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expose you to new ideas and help you learn skills you need to hit the ground running in the</w:t>
      </w:r>
    </w:p>
    <w:p w14:paraId="1DF10DA9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science and tech industry. We’ll also have group discussions, and we’ll do some research on hot</w:t>
      </w:r>
    </w:p>
    <w:p w14:paraId="43A5D6E0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topics in innovation. By the end of the program, you will each have built a portfolio you can be</w:t>
      </w:r>
    </w:p>
    <w:p w14:paraId="4C3117FB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proud of. All work done during this program will be compiled into a digital format for future</w:t>
      </w:r>
    </w:p>
    <w:p w14:paraId="1271D266" w14:textId="6EAB989D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student records.</w:t>
      </w:r>
    </w:p>
    <w:p w14:paraId="480AB306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</w:p>
    <w:p w14:paraId="33A16135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ALL OF THIS IS FREE. You have everything to gain! All we ask is that you 1) bring your ‘A’</w:t>
      </w:r>
    </w:p>
    <w:p w14:paraId="511AF30A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 xml:space="preserve">game </w:t>
      </w:r>
      <w:proofErr w:type="gramStart"/>
      <w:r w:rsidRPr="00587573">
        <w:rPr>
          <w:rFonts w:ascii="Times New Roman" w:hAnsi="Times New Roman" w:cs="Times New Roman"/>
          <w:sz w:val="22"/>
          <w:szCs w:val="22"/>
        </w:rPr>
        <w:t>at all times</w:t>
      </w:r>
      <w:proofErr w:type="gramEnd"/>
      <w:r w:rsidRPr="00587573">
        <w:rPr>
          <w:rFonts w:ascii="Times New Roman" w:hAnsi="Times New Roman" w:cs="Times New Roman"/>
          <w:sz w:val="22"/>
          <w:szCs w:val="22"/>
        </w:rPr>
        <w:t>, 2) complete the tasks assigned, and 3) be on time to each session.</w:t>
      </w:r>
    </w:p>
    <w:p w14:paraId="11EA96BC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Students must maintain the standards of a BTF Scholar and complete ALL required coursework</w:t>
      </w:r>
    </w:p>
    <w:p w14:paraId="370B1B18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to obtain the certificate of completion and be eligible to apply for the HEALinc Bridging-the-</w:t>
      </w:r>
    </w:p>
    <w:p w14:paraId="401B2BAE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Future STEM Summer Camp Scholarship.</w:t>
      </w:r>
    </w:p>
    <w:p w14:paraId="6D678262" w14:textId="77777777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</w:p>
    <w:p w14:paraId="49AE83E9" w14:textId="657C0452" w:rsidR="00587573" w:rsidRDefault="000D3214" w:rsidP="00587573">
      <w:pPr>
        <w:rPr>
          <w:rFonts w:ascii="Times New Roman" w:hAnsi="Times New Roman" w:cs="Times New Roman"/>
          <w:sz w:val="22"/>
          <w:szCs w:val="22"/>
        </w:rPr>
      </w:pPr>
      <w:hyperlink r:id="rId6" w:history="1">
        <w:r w:rsidRPr="000D3214">
          <w:rPr>
            <w:rStyle w:val="Hyperlink"/>
            <w:rFonts w:ascii="Times New Roman" w:hAnsi="Times New Roman" w:cs="Times New Roman"/>
            <w:sz w:val="22"/>
            <w:szCs w:val="22"/>
          </w:rPr>
          <w:t>Click here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to </w:t>
      </w:r>
      <w:r w:rsidR="00587573">
        <w:rPr>
          <w:rFonts w:ascii="Times New Roman" w:hAnsi="Times New Roman" w:cs="Times New Roman"/>
          <w:sz w:val="22"/>
          <w:szCs w:val="22"/>
        </w:rPr>
        <w:t>register for the 2023 Bridging-the-Future STEM Program</w:t>
      </w:r>
      <w:r>
        <w:rPr>
          <w:rFonts w:ascii="Times New Roman" w:hAnsi="Times New Roman" w:cs="Times New Roman"/>
          <w:sz w:val="22"/>
          <w:szCs w:val="22"/>
        </w:rPr>
        <w:t xml:space="preserve">. If you have any questions, please feel free to reach out to me on my personal email. </w:t>
      </w:r>
    </w:p>
    <w:p w14:paraId="019526FB" w14:textId="77777777" w:rsid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</w:p>
    <w:p w14:paraId="5E715AFD" w14:textId="47076406" w:rsidR="00587573" w:rsidRPr="00587573" w:rsidRDefault="00587573" w:rsidP="00587573">
      <w:pPr>
        <w:rPr>
          <w:rFonts w:ascii="Times New Roman" w:hAnsi="Times New Roman" w:cs="Times New Roman"/>
          <w:sz w:val="22"/>
          <w:szCs w:val="22"/>
        </w:rPr>
      </w:pPr>
      <w:r w:rsidRPr="00587573">
        <w:rPr>
          <w:rFonts w:ascii="Times New Roman" w:hAnsi="Times New Roman" w:cs="Times New Roman"/>
          <w:sz w:val="22"/>
          <w:szCs w:val="22"/>
        </w:rPr>
        <w:t>All best,</w:t>
      </w:r>
    </w:p>
    <w:p w14:paraId="7C4D82B1" w14:textId="449BAF43" w:rsidR="00587573" w:rsidRPr="00587573" w:rsidRDefault="00587573" w:rsidP="00581D7F">
      <w:pPr>
        <w:rPr>
          <w:sz w:val="22"/>
          <w:szCs w:val="22"/>
        </w:rPr>
      </w:pPr>
    </w:p>
    <w:p w14:paraId="18857BA2" w14:textId="531C1299" w:rsidR="00587573" w:rsidRDefault="00587573" w:rsidP="00581D7F">
      <w:pPr>
        <w:rPr>
          <w:sz w:val="22"/>
          <w:szCs w:val="22"/>
        </w:rPr>
      </w:pPr>
    </w:p>
    <w:p w14:paraId="49C2D96D" w14:textId="5444D676" w:rsidR="00587573" w:rsidRDefault="00587573" w:rsidP="00581D7F">
      <w:pPr>
        <w:rPr>
          <w:sz w:val="22"/>
          <w:szCs w:val="22"/>
        </w:rPr>
      </w:pPr>
    </w:p>
    <w:p w14:paraId="6FE44E59" w14:textId="77777777" w:rsidR="00587573" w:rsidRPr="00587573" w:rsidRDefault="00587573" w:rsidP="00581D7F">
      <w:pPr>
        <w:rPr>
          <w:sz w:val="22"/>
          <w:szCs w:val="22"/>
        </w:rPr>
      </w:pPr>
    </w:p>
    <w:p w14:paraId="05D3921B" w14:textId="2098CBFC" w:rsidR="00587573" w:rsidRPr="00587573" w:rsidRDefault="00587573" w:rsidP="00581D7F">
      <w:pPr>
        <w:rPr>
          <w:sz w:val="22"/>
          <w:szCs w:val="22"/>
        </w:rPr>
      </w:pPr>
    </w:p>
    <w:p w14:paraId="56C36041" w14:textId="77777777" w:rsidR="00587573" w:rsidRPr="00587573" w:rsidRDefault="00587573" w:rsidP="00587573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58757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Crachad</w:t>
      </w:r>
      <w:proofErr w:type="spellEnd"/>
      <w:r w:rsidRPr="0058757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Laing                                                                   Dr. Desirée Cox, MD, MPhil, PhD</w:t>
      </w:r>
    </w:p>
    <w:p w14:paraId="20507954" w14:textId="77777777" w:rsidR="00587573" w:rsidRPr="00587573" w:rsidRDefault="00587573" w:rsidP="00587573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8757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Program Director                                                            CEO &amp; Founder </w:t>
      </w:r>
    </w:p>
    <w:p w14:paraId="4A4B4B94" w14:textId="77777777" w:rsidR="00587573" w:rsidRPr="00587573" w:rsidRDefault="00587573" w:rsidP="00587573">
      <w:pPr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587573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  <w:t xml:space="preserve">Bridging-the-Future STEM Program                           The HEALinc Future Health Summit                                                            </w:t>
      </w:r>
    </w:p>
    <w:p w14:paraId="459F5238" w14:textId="7D5C0F81" w:rsidR="00587573" w:rsidRPr="000D3214" w:rsidRDefault="00587573" w:rsidP="00587573">
      <w:pPr>
        <w:rPr>
          <w:rFonts w:ascii="Arial" w:eastAsia="Times New Roman" w:hAnsi="Arial" w:cs="Arial"/>
          <w:color w:val="0070C0"/>
          <w:sz w:val="22"/>
          <w:szCs w:val="22"/>
        </w:rPr>
      </w:pPr>
      <w:hyperlink r:id="rId7" w:tgtFrame="_blank" w:history="1">
        <w:r w:rsidRPr="000D3214">
          <w:rPr>
            <w:rFonts w:ascii="Arial" w:eastAsia="Times New Roman" w:hAnsi="Arial" w:cs="Arial"/>
            <w:color w:val="0070C0"/>
            <w:sz w:val="21"/>
            <w:szCs w:val="21"/>
            <w:u w:val="single"/>
          </w:rPr>
          <w:t>crachad.laing@gmail.com</w:t>
        </w:r>
      </w:hyperlink>
      <w:r w:rsidRPr="000D3214">
        <w:rPr>
          <w:rFonts w:ascii="Arial" w:eastAsia="Times New Roman" w:hAnsi="Arial" w:cs="Arial"/>
          <w:color w:val="0070C0"/>
          <w:sz w:val="21"/>
          <w:szCs w:val="21"/>
        </w:rPr>
        <w:t xml:space="preserve">                                            </w:t>
      </w:r>
      <w:hyperlink r:id="rId8" w:history="1">
        <w:r w:rsidR="000D3214" w:rsidRPr="000D3214">
          <w:rPr>
            <w:rStyle w:val="Hyperlink"/>
            <w:rFonts w:ascii="Arial" w:eastAsia="Times New Roman" w:hAnsi="Arial" w:cs="Arial"/>
            <w:color w:val="0070C0"/>
            <w:sz w:val="21"/>
            <w:szCs w:val="21"/>
          </w:rPr>
          <w:t>dr.desireecox@gmail.com</w:t>
        </w:r>
      </w:hyperlink>
      <w:r w:rsidRPr="000D3214">
        <w:rPr>
          <w:rFonts w:ascii="Arial" w:eastAsia="Times New Roman" w:hAnsi="Arial" w:cs="Arial"/>
          <w:color w:val="0070C0"/>
          <w:sz w:val="21"/>
          <w:szCs w:val="21"/>
        </w:rPr>
        <w:t xml:space="preserve"> </w:t>
      </w:r>
    </w:p>
    <w:p w14:paraId="20D6428A" w14:textId="77777777" w:rsidR="00587573" w:rsidRPr="00581D7F" w:rsidRDefault="00587573" w:rsidP="00581D7F"/>
    <w:sectPr w:rsidR="00587573" w:rsidRPr="00581D7F" w:rsidSect="00581D7F">
      <w:headerReference w:type="default" r:id="rId9"/>
      <w:pgSz w:w="12420" w:h="16020"/>
      <w:pgMar w:top="1440" w:right="1440" w:bottom="2160" w:left="1656" w:header="3168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4E5A" w14:textId="77777777" w:rsidR="00F64FF6" w:rsidRDefault="00F64FF6" w:rsidP="008072D7">
      <w:r>
        <w:separator/>
      </w:r>
    </w:p>
  </w:endnote>
  <w:endnote w:type="continuationSeparator" w:id="0">
    <w:p w14:paraId="51DEF7B2" w14:textId="77777777" w:rsidR="00F64FF6" w:rsidRDefault="00F64FF6" w:rsidP="0080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6F646" w14:textId="77777777" w:rsidR="00F64FF6" w:rsidRDefault="00F64FF6" w:rsidP="008072D7">
      <w:r>
        <w:separator/>
      </w:r>
    </w:p>
  </w:footnote>
  <w:footnote w:type="continuationSeparator" w:id="0">
    <w:p w14:paraId="4626A97B" w14:textId="77777777" w:rsidR="00F64FF6" w:rsidRDefault="00F64FF6" w:rsidP="00807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76BF" w14:textId="77777777" w:rsidR="008072D7" w:rsidRDefault="0000473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7D8426" wp14:editId="0C436AA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01000" cy="10287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he HEALinc Letterhead_1711202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0" cy="10287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C75"/>
    <w:rsid w:val="0000473A"/>
    <w:rsid w:val="000D3214"/>
    <w:rsid w:val="002A3337"/>
    <w:rsid w:val="004262FD"/>
    <w:rsid w:val="00477869"/>
    <w:rsid w:val="00581D7F"/>
    <w:rsid w:val="00587573"/>
    <w:rsid w:val="005956C3"/>
    <w:rsid w:val="005C6067"/>
    <w:rsid w:val="008072D7"/>
    <w:rsid w:val="00963073"/>
    <w:rsid w:val="00AC4975"/>
    <w:rsid w:val="00CA5878"/>
    <w:rsid w:val="00D91EF0"/>
    <w:rsid w:val="00DA2F36"/>
    <w:rsid w:val="00EE2C75"/>
    <w:rsid w:val="00F604B6"/>
    <w:rsid w:val="00F64FF6"/>
    <w:rsid w:val="00F9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27C50A"/>
  <w15:chartTrackingRefBased/>
  <w15:docId w15:val="{61AA1F13-CEB9-4619-B8F5-A35E6FCE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2D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072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2D7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581D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875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3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4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5614">
          <w:marLeft w:val="0"/>
          <w:marRight w:val="-2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6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24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278731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.desireecox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rachad.laing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cDaMTTdMLz1QzryR86CIDSeM5qcQpD-sOWd3j_o7lkd8Edug/viewform?usp=sf_lin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a%20Deveaux\Downloads\The%20HEALinc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C:\Users\Krista Deveaux\Downloads\The HEALinc Letterhead.dotx</Template>
  <TotalTime>2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Deveaux</dc:creator>
  <cp:keywords/>
  <dc:description/>
  <cp:lastModifiedBy>Erin Ambrose</cp:lastModifiedBy>
  <cp:revision>2</cp:revision>
  <dcterms:created xsi:type="dcterms:W3CDTF">2022-12-14T19:39:00Z</dcterms:created>
  <dcterms:modified xsi:type="dcterms:W3CDTF">2022-12-14T19:39:00Z</dcterms:modified>
</cp:coreProperties>
</file>